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0D" w:rsidRPr="0051598D" w:rsidRDefault="00F1500D" w:rsidP="00780D4B">
      <w:pPr>
        <w:ind w:firstLine="708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1.</w:t>
      </w:r>
      <w:r w:rsidRPr="0051598D">
        <w:rPr>
          <w:b/>
          <w:bCs/>
          <w:sz w:val="28"/>
          <w:szCs w:val="28"/>
          <w:u w:val="single"/>
        </w:rPr>
        <w:t xml:space="preserve">ГОЛОВНЫЕ УБОРЫ. 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Короны: 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Бумажные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49" o:spid="_x0000_i1025" type="#_x0000_t75" alt="http://cs305412.vk.me/v305412543/4d1b/h8ifOqYzELk.jpg" style="width:110.4pt;height:147pt;visibility:visible">
            <v:imagedata r:id="rId4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001" o:spid="_x0000_i1026" type="#_x0000_t75" alt="http://cs424821.vk.me/v424821543/36fb/ASbHOQh1hm4.jpg" style="width:102pt;height:149.4pt;visibility:visible">
            <v:imagedata r:id="rId5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002" o:spid="_x0000_i1027" type="#_x0000_t75" alt="http://cs424821.vk.me/v424821543/3703/8-A4ITvhL9U.jpg" style="width:201.6pt;height:134.4pt;visibility:visible">
            <v:imagedata r:id="rId6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фетра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372" o:spid="_x0000_i1028" type="#_x0000_t75" alt="http://luntiki.ru/uploads/images/1/8/3/4/181/c27cd7aef2.jpg" style="width:114pt;height:81.6pt;visibility:visible">
            <v:imagedata r:id="rId7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363" o:spid="_x0000_i1029" type="#_x0000_t75" alt="http://luntiki.ru/uploads/images/9/5/6/b/181/9c7f6b2b50.jpg" style="width:114pt;height:80.4pt;visibility:visible">
            <v:imagedata r:id="rId8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366" o:spid="_x0000_i1030" type="#_x0000_t75" alt="http://luntiki.ru/uploads/images/c/c/7/f/181/5bfb9d4c9f.jpg" style="width:108.6pt;height:81.6pt;visibility:visible">
            <v:imagedata r:id="rId9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 Шляпы: Пиратские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6EB4">
        <w:rPr>
          <w:noProof/>
          <w:sz w:val="28"/>
          <w:szCs w:val="28"/>
          <w:lang w:val="en-US"/>
        </w:rPr>
        <w:pict>
          <v:shape id="Рисунок 389" o:spid="_x0000_i1031" type="#_x0000_t75" alt="http://luntiki.ru/uploads/images/a/6/2/7/3661/47c988af45.jpg" style="width:106.8pt;height:109.8pt;visibility:visible">
            <v:imagedata r:id="rId10" o:title=""/>
          </v:shape>
        </w:pict>
      </w:r>
      <w:r>
        <w:rPr>
          <w:sz w:val="28"/>
          <w:szCs w:val="28"/>
        </w:rPr>
        <w:t xml:space="preserve"> </w:t>
      </w:r>
      <w:r w:rsidRPr="00DA6EB4">
        <w:rPr>
          <w:noProof/>
          <w:sz w:val="28"/>
          <w:szCs w:val="28"/>
          <w:lang w:val="en-US"/>
        </w:rPr>
        <w:pict>
          <v:shape id="Рисунок 672" o:spid="_x0000_i1032" type="#_x0000_t75" alt="http://cs9487.vk.me/v9487543/21d1/WTO91d-8XFw.jpg" style="width:160.2pt;height:120pt;visibility:visible">
            <v:imagedata r:id="rId11" o:title=""/>
          </v:shape>
        </w:pict>
      </w:r>
      <w:r>
        <w:rPr>
          <w:sz w:val="28"/>
          <w:szCs w:val="28"/>
        </w:rPr>
        <w:t>из гофры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 Колпаки волшебника или клоуна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1077" o:spid="_x0000_i1033" type="#_x0000_t75" alt="http://cs424821.vk.me/v424821543/33a8/eT8l6cbBLn4.jpg" style="width:108.6pt;height:163.2pt;visibility:visible">
            <v:imagedata r:id="rId12" o:title=""/>
          </v:shape>
        </w:pict>
      </w:r>
      <w:r>
        <w:rPr>
          <w:sz w:val="28"/>
          <w:szCs w:val="28"/>
        </w:rPr>
        <w:t xml:space="preserve"> </w:t>
      </w:r>
      <w:r w:rsidRPr="00DA6EB4">
        <w:rPr>
          <w:noProof/>
          <w:sz w:val="28"/>
          <w:szCs w:val="28"/>
          <w:lang w:val="en-US"/>
        </w:rPr>
        <w:pict>
          <v:shape id="Рисунок 83" o:spid="_x0000_i1034" type="#_x0000_t75" alt="http://www.mamuski.ru/datas/users/hat_6.jpg" style="width:97.2pt;height:127.2pt;visibility:visible">
            <v:imagedata r:id="rId13" o:title=""/>
          </v:shape>
        </w:pict>
      </w:r>
      <w:r>
        <w:rPr>
          <w:sz w:val="28"/>
          <w:szCs w:val="28"/>
        </w:rPr>
        <w:t xml:space="preserve"> 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 Иные бумажные шляпы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886" o:spid="_x0000_i1035" type="#_x0000_t75" alt="http://luntiki.ru/uploads/images/3/d/6/e/552/9304b5397f.jpg" style="width:145.2pt;height:111pt;visibility:visible">
            <v:imagedata r:id="rId14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867" o:spid="_x0000_i1036" type="#_x0000_t75" alt="http://cs322823.vk.me/v322823543/1c21/G7qwtz8SAm4.jpg" style="width:178.8pt;height:115.8pt;visibility:visible">
            <v:imagedata r:id="rId15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97" o:spid="_x0000_i1037" type="#_x0000_t75" alt="Как сделать шляпу Шляпника из фильма Алиса в стране чудес своими руками, хэндмейд" style="width:139.8pt;height:104.4pt;visibility:visible">
            <v:imagedata r:id="rId16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98" o:spid="_x0000_i1038" type="#_x0000_t75" alt="Как сделать шляпу Шляпника из фильма Алиса в стране чудес своими руками, хэндмейд" style="width:81pt;height:108pt;visibility:visible">
            <v:imagedata r:id="rId17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 Шапки из ткани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hyperlink r:id="rId18" w:history="1">
        <w:r w:rsidRPr="00DA6EB4">
          <w:rPr>
            <w:noProof/>
            <w:sz w:val="28"/>
            <w:szCs w:val="28"/>
            <w:lang w:val="en-US"/>
          </w:rPr>
          <w:pict>
            <v:shape id="Рисунок 1" o:spid="_x0000_i1039" type="#_x0000_t75" alt="http://www.blogimam.com/wp-content/uploads/2011/10/jellyfish-costume-halloween-craft-photo-420-FF1009HALLA12.jpg" href="http://www.blogimam.com/wp-content/uploads/2011/10/jellyfish-costume-halloween-craft-photo-420-FF1009HALLA12" style="width:123pt;height:123pt;visibility:visible" o:button="t">
              <v:fill o:detectmouseclick="t"/>
              <v:imagedata r:id="rId19" o:title=""/>
            </v:shape>
          </w:pict>
        </w:r>
      </w:hyperlink>
      <w:r>
        <w:rPr>
          <w:sz w:val="28"/>
          <w:szCs w:val="28"/>
        </w:rPr>
        <w:t>медуза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hyperlink r:id="rId20" w:history="1">
        <w:r w:rsidRPr="00DA6EB4">
          <w:rPr>
            <w:noProof/>
            <w:sz w:val="28"/>
            <w:szCs w:val="28"/>
            <w:lang w:val="en-US"/>
          </w:rPr>
          <w:pict>
            <v:shape id="Рисунок 21" o:spid="_x0000_i1040" type="#_x0000_t75" alt="Мухомор - несложный в изготовлении костюм" href="http://www.blogimam.com/wp-content/uploads/2011/10/dotty-toadstool-costume-craft-halloween-photo-420-FF1008COSTA02" style="width:123pt;height:123pt;visibility:visible" o:button="t">
              <v:fill o:detectmouseclick="t"/>
              <v:imagedata r:id="rId21" o:title=""/>
            </v:shape>
          </w:pict>
        </w:r>
      </w:hyperlink>
      <w:r>
        <w:rPr>
          <w:sz w:val="28"/>
          <w:szCs w:val="28"/>
        </w:rPr>
        <w:t xml:space="preserve"> мухомор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Чепчики типа </w:t>
      </w:r>
      <w:hyperlink r:id="rId22" w:history="1">
        <w:r w:rsidRPr="00DA6EB4">
          <w:rPr>
            <w:noProof/>
            <w:sz w:val="28"/>
            <w:szCs w:val="28"/>
            <w:lang w:val="en-US"/>
          </w:rPr>
          <w:pict>
            <v:shape id="Рисунок 26" o:spid="_x0000_i1041" type="#_x0000_t75" alt="Детские костюмы на Хэллоуин: совенок из фетра" href="http://www.blogimam.com/wp-content/uploads/2011/10/owl-costume1" style="width:117.6pt;height:147pt;visibility:visible" o:button="t">
              <v:fill o:detectmouseclick="t"/>
              <v:imagedata r:id="rId23" o:title=""/>
            </v:shape>
          </w:pict>
        </w:r>
      </w:hyperlink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2.МАСКИ, ОЧКИ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1079" o:spid="_x0000_i1042" type="#_x0000_t75" alt="http://cs424821.vk.me/v424821543/3372/NQFOohzJQ58.jpg" style="width:114pt;height:175.2pt;visibility:visible">
            <v:imagedata r:id="rId24" o:title=""/>
          </v:shape>
        </w:pict>
      </w:r>
      <w:r>
        <w:rPr>
          <w:sz w:val="28"/>
          <w:szCs w:val="28"/>
        </w:rPr>
        <w:t xml:space="preserve"> </w:t>
      </w:r>
      <w:hyperlink r:id="rId25" w:history="1">
        <w:r w:rsidRPr="00DA6EB4">
          <w:rPr>
            <w:noProof/>
            <w:sz w:val="28"/>
            <w:szCs w:val="28"/>
            <w:lang w:val="en-US"/>
          </w:rPr>
          <w:pict>
            <v:shape id="Рисунок 6" o:spid="_x0000_i1043" type="#_x0000_t75" alt="http://smasteri.com/wp-content/uploads/kostyum-sovyi-i-maska-1-300x225.jpg" href="http://smasteri.com/wp-content/uploads/kostyum-sovyi-i-maska-1" style="width:139.8pt;height:103.2pt;visibility:visible" o:button="t">
              <v:fill o:detectmouseclick="t"/>
              <v:imagedata r:id="rId26" o:title=""/>
            </v:shape>
          </w:pict>
        </w:r>
      </w:hyperlink>
      <w:r>
        <w:rPr>
          <w:sz w:val="28"/>
          <w:szCs w:val="28"/>
        </w:rPr>
        <w:t xml:space="preserve"> </w:t>
      </w:r>
      <w:r w:rsidRPr="00DA6EB4">
        <w:rPr>
          <w:noProof/>
          <w:sz w:val="28"/>
          <w:szCs w:val="28"/>
          <w:lang w:val="en-US"/>
        </w:rPr>
        <w:pict>
          <v:shape id="Рисунок 81" o:spid="_x0000_i1044" type="#_x0000_t75" alt="http://www.mamuski.ru/datas/users/maska_6.jpg" style="width:132.6pt;height:63.6pt;visibility:visible">
            <v:imagedata r:id="rId27" o:title=""/>
          </v:shape>
        </w:pict>
      </w:r>
    </w:p>
    <w:p w:rsidR="00F1500D" w:rsidRPr="00D86835" w:rsidRDefault="00F1500D" w:rsidP="00780D4B">
      <w:pPr>
        <w:ind w:firstLine="708"/>
        <w:jc w:val="both"/>
        <w:rPr>
          <w:b/>
          <w:bCs/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117" o:spid="_x0000_i1045" type="#_x0000_t75" alt="http://luntiki.ru/uploads/images/2/8/e/1/553/f82dc71a89.jpg" style="width:96.6pt;height:120.6pt;visibility:visible">
            <v:imagedata r:id="rId28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18" o:spid="_x0000_i1046" type="#_x0000_t75" alt="http://luntiki.ru/uploads/images/8/2/2/2/553/ce500b9c36.jpg" style="width:90.6pt;height:114.6pt;visibility:visible">
            <v:imagedata r:id="rId29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19" o:spid="_x0000_i1047" type="#_x0000_t75" alt="http://luntiki.ru/uploads/images/2/0/9/0/553/37b04496cf.jpg" style="width:106.2pt;height:132.6pt;visibility:visible">
            <v:imagedata r:id="rId30" o:title=""/>
          </v:shape>
        </w:pict>
      </w:r>
      <w:r w:rsidRPr="00DA6EB4">
        <w:rPr>
          <w:b/>
          <w:bCs/>
          <w:noProof/>
          <w:sz w:val="28"/>
          <w:szCs w:val="28"/>
          <w:lang w:val="en-US"/>
        </w:rPr>
        <w:pict>
          <v:shape id="Рисунок 121" o:spid="_x0000_i1048" type="#_x0000_t75" alt="http://luntiki.ru/uploads/images/c/b/6/2/553/d1445fc32e.jpg" style="width:111pt;height:139.2pt;visibility:visible">
            <v:imagedata r:id="rId31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3.НАКИДКИ, ЖИЛЕТЫ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Мушкетер </w:t>
      </w:r>
      <w:r w:rsidRPr="00DA6EB4">
        <w:rPr>
          <w:noProof/>
          <w:lang w:val="en-US"/>
        </w:rPr>
        <w:pict>
          <v:shape id="Рисунок 13" o:spid="_x0000_i1049" type="#_x0000_t75" alt="http://cdn.bolshoyvopros.ru/files/users/images/8b/ee/8bee7faf34e9d3c67098a2d320ef5c4e.jpg" style="width:162pt;height:140.4pt;visibility:visible">
            <v:imagedata r:id="rId32" o:title=""/>
          </v:shape>
        </w:pict>
      </w:r>
      <w:r w:rsidRPr="00DA6EB4">
        <w:rPr>
          <w:noProof/>
          <w:lang w:val="en-US"/>
        </w:rPr>
        <w:pict>
          <v:shape id="Рисунок 22" o:spid="_x0000_i1050" type="#_x0000_t75" alt="http://worldmammy.ucoz.ru/_fr/5/s1675472.jpg" style="width:159pt;height:135pt;visibility:visible">
            <v:imagedata r:id="rId33" o:title=""/>
          </v:shape>
        </w:pict>
      </w:r>
    </w:p>
    <w:p w:rsidR="00F1500D" w:rsidRDefault="00F1500D" w:rsidP="00C774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Опять же </w:t>
      </w:r>
      <w:hyperlink r:id="rId34" w:history="1">
        <w:r w:rsidRPr="00DA6EB4">
          <w:rPr>
            <w:noProof/>
            <w:sz w:val="28"/>
            <w:szCs w:val="28"/>
            <w:lang w:val="en-US"/>
          </w:rPr>
          <w:pict>
            <v:shape id="_x0000_i1051" type="#_x0000_t75" alt="Детские костюмы на Хэллоуин: совенок из фетра" href="http://www.blogimam.com/wp-content/uploads/2011/10/owl-costume1" style="width:117.6pt;height:147pt;visibility:visible" o:button="t">
              <v:fill o:detectmouseclick="t"/>
              <v:imagedata r:id="rId23" o:title=""/>
            </v:shape>
          </w:pict>
        </w:r>
      </w:hyperlink>
    </w:p>
    <w:p w:rsidR="00F1500D" w:rsidRDefault="00F1500D" w:rsidP="00C774ED">
      <w:pPr>
        <w:ind w:firstLine="708"/>
        <w:jc w:val="both"/>
        <w:rPr>
          <w:noProof/>
          <w:lang w:eastAsia="ru-RU"/>
        </w:rPr>
      </w:pPr>
      <w:r w:rsidRPr="00DA6EB4">
        <w:rPr>
          <w:noProof/>
          <w:lang w:val="en-US"/>
        </w:rPr>
        <w:pict>
          <v:shape id="Рисунок 4" o:spid="_x0000_i1052" type="#_x0000_t75" alt="http://www.smeh.by/image/cache/data/zvezdochet_b-600x600.jpg" style="width:156pt;height:156pt;visibility:visible">
            <v:imagedata r:id="rId35" o:title=""/>
          </v:shape>
        </w:pict>
      </w:r>
      <w:r w:rsidRPr="00DA6EB4">
        <w:rPr>
          <w:noProof/>
          <w:lang w:val="en-US"/>
        </w:rPr>
        <w:pict>
          <v:shape id="Рисунок 7" o:spid="_x0000_i1053" type="#_x0000_t75" alt="http://fotosalon.kiev.ua/uploads/images/prokat_kostumov_volshebnik.jpg" style="width:105.6pt;height:162pt;visibility:visible">
            <v:imagedata r:id="rId36" o:title=""/>
          </v:shape>
        </w:pict>
      </w:r>
      <w:r w:rsidRPr="00DA6EB4">
        <w:rPr>
          <w:noProof/>
          <w:lang w:val="en-US"/>
        </w:rPr>
        <w:pict>
          <v:shape id="Рисунок 19" o:spid="_x0000_i1054" type="#_x0000_t75" alt="http://www.richton.kz/images/0x133.jpg" style="width:106.8pt;height:160.2pt;visibility:visible">
            <v:imagedata r:id="rId37" o:title=""/>
          </v:shape>
        </w:pict>
      </w:r>
      <w:r w:rsidRPr="00DA6EB4">
        <w:rPr>
          <w:noProof/>
          <w:lang w:val="en-US"/>
        </w:rPr>
        <w:pict>
          <v:shape id="Рисунок 16" o:spid="_x0000_i1055" type="#_x0000_t75" alt="http://mamasveta.ladyblogs.ru/files/2010/09/P9263461.jpg" style="width:201.6pt;height:87.6pt;visibility:visible">
            <v:imagedata r:id="rId38" o:title=""/>
          </v:shape>
        </w:pict>
      </w:r>
      <w:r>
        <w:rPr>
          <w:noProof/>
          <w:lang w:eastAsia="ru-RU"/>
        </w:rPr>
        <w:t xml:space="preserve"> </w:t>
      </w:r>
      <w:r w:rsidRPr="00DA6EB4">
        <w:rPr>
          <w:noProof/>
          <w:lang w:val="en-US"/>
        </w:rPr>
        <w:pict>
          <v:shape id="Рисунок 41" o:spid="_x0000_i1056" type="#_x0000_t75" alt="http://www.uaua.info/pictures/news/cropr_300x300/0023177_1351238911.jpg" style="width:153pt;height:153pt;visibility:visible">
            <v:imagedata r:id="rId39" o:title=""/>
          </v:shape>
        </w:pict>
      </w:r>
    </w:p>
    <w:p w:rsidR="00F1500D" w:rsidRDefault="00F1500D" w:rsidP="00C774ED">
      <w:pPr>
        <w:ind w:firstLine="708"/>
        <w:jc w:val="both"/>
        <w:rPr>
          <w:sz w:val="28"/>
          <w:szCs w:val="28"/>
        </w:rPr>
      </w:pPr>
      <w:r w:rsidRPr="00DA6EB4">
        <w:rPr>
          <w:noProof/>
          <w:lang w:val="en-US"/>
        </w:rPr>
        <w:pict>
          <v:shape id="Рисунок 25" o:spid="_x0000_i1057" type="#_x0000_t75" alt="http://www.elephant.ru/images/toys/358/6005-98_.jpg" style="width:127.8pt;height:141pt;visibility:visible">
            <v:imagedata r:id="rId40" o:title=""/>
          </v:shape>
        </w:pict>
      </w:r>
      <w:r w:rsidRPr="00DA6EB4">
        <w:rPr>
          <w:noProof/>
          <w:lang w:val="en-US"/>
        </w:rPr>
        <w:pict>
          <v:shape id="Рисунок 28" o:spid="_x0000_i1058" type="#_x0000_t75" alt="http://www.babasic.kiev.ua/photos/info28/152_1.jpg" style="width:151.8pt;height:151.8pt;visibility:visible">
            <v:imagedata r:id="rId41" o:title=""/>
          </v:shape>
        </w:pict>
      </w:r>
      <w:r w:rsidRPr="00DA6EB4">
        <w:rPr>
          <w:noProof/>
          <w:lang w:val="en-US"/>
        </w:rPr>
        <w:pict>
          <v:shape id="Рисунок 31" o:spid="_x0000_i1059" type="#_x0000_t75" alt="http://www.elephant.ru/images/toys/358/6946-98_.jpg" style="width:135pt;height:138pt;visibility:visible">
            <v:imagedata r:id="rId42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4.ПЕРЧАТКИ, ХВОСТЫ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12" o:spid="_x0000_i1060" type="#_x0000_t75" alt="http://smasteri.com/wp-content/uploads/perchatki-3.jpg" style="width:154.8pt;height:96.6pt;visibility:visible">
            <v:imagedata r:id="rId43" o:title=""/>
          </v:shape>
        </w:pict>
      </w:r>
      <w:r w:rsidRPr="00382009">
        <w:t xml:space="preserve"> </w:t>
      </w:r>
      <w:r w:rsidRPr="00DA6EB4">
        <w:rPr>
          <w:noProof/>
          <w:lang w:val="en-US"/>
        </w:rPr>
        <w:pict>
          <v:shape id="Рисунок 47" o:spid="_x0000_i1061" type="#_x0000_t75" alt="http://www.mainyk.lt/img/items/160/177/58/4d308b56bfb5a.jpg" style="width:123pt;height:126pt;visibility:visible">
            <v:imagedata r:id="rId44" o:title=""/>
          </v:shape>
        </w:pict>
      </w:r>
      <w:r w:rsidRPr="00DA6EB4">
        <w:rPr>
          <w:noProof/>
          <w:lang w:val="en-US"/>
        </w:rPr>
        <w:pict>
          <v:shape id="Рисунок 50" o:spid="_x0000_i1062" type="#_x0000_t75" alt="http://www.marthastewart.com/sites/files/marthastewart.com/images/content/pub/kids/2006Q1/0206_kids_gtanimittens_xl.jpg" style="width:99.6pt;height:124.2pt;visibility:visible">
            <v:imagedata r:id="rId45" o:title=""/>
          </v:shape>
        </w:pict>
      </w:r>
      <w:r>
        <w:t xml:space="preserve"> </w:t>
      </w:r>
      <w:r w:rsidRPr="00DA6EB4">
        <w:rPr>
          <w:noProof/>
          <w:lang w:val="en-US"/>
        </w:rPr>
        <w:pict>
          <v:shape id="Рисунок 29" o:spid="_x0000_i1063" type="#_x0000_t75" alt="http://3.bp.blogspot.com/-Psi3E1Sov1g/Tg4lEGDdjrI/AAAAAAAABHA/50a9lLQ4dK4/s1600/%2521%2521%2521tiger-tail-diagram1-e1285736311487.png" style="width:307.8pt;height:101.4pt;visibility:visible">
            <v:imagedata r:id="rId46" o:title=""/>
          </v:shape>
        </w:pict>
      </w:r>
      <w:r w:rsidRPr="00DA6EB4">
        <w:rPr>
          <w:noProof/>
          <w:lang w:val="en-US"/>
        </w:rPr>
        <w:pict>
          <v:shape id="Рисунок 10" o:spid="_x0000_i1064" type="#_x0000_t75" alt="http://astersoft.net/images/d/d/novogodnij-detskij-kostjum-drakona_3.jpg" style="width:153.6pt;height:111pt;visibility:visible">
            <v:imagedata r:id="rId47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5.ЧЕХЛЫ НА ОБУВЬ, ОБУВЬ ИЗ ТКАНИ</w:t>
      </w:r>
    </w:p>
    <w:p w:rsidR="00F1500D" w:rsidRPr="00F65F16" w:rsidRDefault="00F1500D" w:rsidP="00F65F16">
      <w:pPr>
        <w:ind w:firstLine="708"/>
        <w:jc w:val="both"/>
        <w:rPr>
          <w:sz w:val="28"/>
          <w:szCs w:val="28"/>
        </w:rPr>
      </w:pPr>
      <w:r w:rsidRPr="00DA6EB4">
        <w:rPr>
          <w:noProof/>
          <w:lang w:val="en-US"/>
        </w:rPr>
        <w:pict>
          <v:shape id="Рисунок 34" o:spid="_x0000_i1065" type="#_x0000_t75" alt="http://shjem-krasivo.ru/wp-content/uploads/2012/12/61.jpg" style="width:162pt;height:120pt;visibility:visible">
            <v:imagedata r:id="rId48" o:title=""/>
          </v:shape>
        </w:pict>
      </w:r>
    </w:p>
    <w:p w:rsidR="00F1500D" w:rsidRDefault="00F1500D" w:rsidP="00610590">
      <w:pPr>
        <w:pStyle w:val="NormalWeb"/>
        <w:rPr>
          <w:rFonts w:ascii="Arial" w:hAnsi="Arial" w:cs="Arial"/>
          <w:color w:val="404040"/>
          <w:sz w:val="18"/>
          <w:szCs w:val="18"/>
        </w:rPr>
      </w:pPr>
      <w:hyperlink r:id="rId49" w:history="1">
        <w:r w:rsidRPr="00DA6EB4">
          <w:rPr>
            <w:rFonts w:ascii="Arial" w:hAnsi="Arial" w:cs="Arial"/>
            <w:noProof/>
            <w:color w:val="1165BA"/>
            <w:sz w:val="18"/>
            <w:szCs w:val="18"/>
            <w:lang w:val="en-US" w:eastAsia="en-US"/>
          </w:rPr>
          <w:pict>
            <v:shape id="Рисунок 37" o:spid="_x0000_i1066" type="#_x0000_t75" alt="Костюм ГНОМИКА" href="http://content.mail.ru/redirect?url=http://shjem-krasivo.ru/wp-content/uploads/2012/12/clip_image012" style="width:184.8pt;height:150.6pt;visibility:visible" o:button="t">
              <v:fill o:detectmouseclick="t"/>
              <v:imagedata r:id="rId50" o:title=""/>
            </v:shape>
          </w:pict>
        </w:r>
      </w:hyperlink>
      <w:hyperlink r:id="rId51" w:history="1">
        <w:r w:rsidRPr="00DA6EB4">
          <w:rPr>
            <w:rFonts w:ascii="Arial" w:hAnsi="Arial" w:cs="Arial"/>
            <w:noProof/>
            <w:color w:val="1165BA"/>
            <w:sz w:val="18"/>
            <w:szCs w:val="18"/>
            <w:lang w:val="en-US" w:eastAsia="en-US"/>
          </w:rPr>
          <w:pict>
            <v:shape id="Рисунок 38" o:spid="_x0000_i1067" type="#_x0000_t75" alt="Костюм ГНОМИКА" href="http://content.mail.ru/redirect?url=http://shjem-krasivo.ru/wp-content/uploads/2012/12/clip_image014" style="width:209.4pt;height:153.6pt;visibility:visible" o:button="t">
              <v:fill o:detectmouseclick="t"/>
              <v:imagedata r:id="rId52" o:title=""/>
            </v:shape>
          </w:pict>
        </w:r>
      </w:hyperlink>
    </w:p>
    <w:p w:rsidR="00F1500D" w:rsidRDefault="00F1500D" w:rsidP="00780D4B">
      <w:pPr>
        <w:ind w:firstLine="708"/>
        <w:jc w:val="both"/>
        <w:rPr>
          <w:sz w:val="28"/>
          <w:szCs w:val="28"/>
        </w:rPr>
      </w:pP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6.АКСЕССУАРЫ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 Волшебные палочки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410" o:spid="_x0000_i1068" type="#_x0000_t75" alt="http://luntiki.ru/uploads/images/9/2/e/0/3661/5272627c9f.jpg" style="width:132pt;height:132pt;visibility:visible">
            <v:imagedata r:id="rId53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414" o:spid="_x0000_i1069" type="#_x0000_t75" alt="http://luntiki.ru/uploads/images/6/4/b/0/3661/3587c066a6.jpg" style="width:132pt;height:132pt;visibility:visible">
            <v:imagedata r:id="rId54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Мечи из говрокороба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406" o:spid="_x0000_i1070" type="#_x0000_t75" alt="http://luntiki.ru/uploads/images/6/c/0/b/3661/ad6b3da979.jpg" style="width:153.6pt;height:93.6pt;visibility:visible">
            <v:imagedata r:id="rId55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7.ОДЕЖДА ИЗ БУМАГИ: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216" o:spid="_x0000_i1071" type="#_x0000_t75" alt="http://4.bp.blogspot.com/-9XAwC5ox-aU/T2jneq6XahI/AAAAAAAAC80/cTfm93U6hzk/s640/CP08_cutups02.jpg" style="width:243pt;height:174pt;visibility:visible">
            <v:imagedata r:id="rId56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8.САРАФАНЫ, КОМБИНЕЗОНЫ</w: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_x0000_i1072" type="#_x0000_t75" alt="Новогодние костюмы своими руками" style="width:81.6pt;height:111pt;visibility:visible">
            <v:imagedata r:id="rId57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_x0000_i1073" type="#_x0000_t75" alt="Новогодние костюмы своими руками" style="width:131.4pt;height:109.2pt;visibility:visible">
            <v:imagedata r:id="rId58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39" o:spid="_x0000_i1074" type="#_x0000_t75" alt="Новогодние костюмы своими руками" style="width:103.2pt;height:129pt;visibility:visible">
            <v:imagedata r:id="rId59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40" o:spid="_x0000_i1075" type="#_x0000_t75" alt="Новогодние костюмы своими руками" style="width:94.2pt;height:127.8pt;visibility:visible">
            <v:imagedata r:id="rId60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_x0000_i1076" type="#_x0000_t75" alt="Новогодние костюмы своими руками" style="width:90.6pt;height:115.8pt;visibility:visible">
            <v:imagedata r:id="rId61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29" o:spid="_x0000_i1077" type="#_x0000_t75" alt="http://luntiki.ru/uploads/images/f/1/0/4/179/0f0a561520.jpg" style="width:130.2pt;height:130.8pt;visibility:visible">
            <v:imagedata r:id="rId62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32" o:spid="_x0000_i1078" type="#_x0000_t75" alt="http://luntiki.ru/uploads/images/0/2/d/e/179/2e9e74385d.jpg" style="width:112.2pt;height:106.2pt;visibility:visible">
            <v:imagedata r:id="rId63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35" o:spid="_x0000_i1079" type="#_x0000_t75" alt="http://luntiki.ru/uploads/images/a/7/c/3/179/b1e3e7ae4e.jpg" style="width:90.6pt;height:94.8pt;visibility:visible">
            <v:imagedata r:id="rId64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38" o:spid="_x0000_i1080" type="#_x0000_t75" alt="http://luntiki.ru/uploads/images/8/3/8/0/179/5c725884b7.jpg" style="width:95.4pt;height:115.2pt;visibility:visible">
            <v:imagedata r:id="rId65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47" o:spid="_x0000_i1081" type="#_x0000_t75" alt="http://luntiki.ru/uploads/images/0/1/5/3/179/c7553788c4.jpg" style="width:112.2pt;height:117pt;visibility:visible">
            <v:imagedata r:id="rId66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50" o:spid="_x0000_i1082" type="#_x0000_t75" alt="http://luntiki.ru/uploads/images/1/f/9/c/179/314835f636.jpg" style="width:102.6pt;height:103.8pt;visibility:visible">
            <v:imagedata r:id="rId67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sz w:val="28"/>
          <w:szCs w:val="28"/>
          <w:lang w:val="en-US"/>
        </w:rPr>
        <w:pict>
          <v:shape id="Рисунок 141" o:spid="_x0000_i1083" type="#_x0000_t75" alt="http://luntiki.ru/uploads/images/6/f/4/8/179/5369623571.jpg" style="width:123pt;height:112.2pt;visibility:visible">
            <v:imagedata r:id="rId68" o:title=""/>
          </v:shape>
        </w:pict>
      </w:r>
      <w:r w:rsidRPr="00DA6EB4">
        <w:rPr>
          <w:noProof/>
          <w:sz w:val="28"/>
          <w:szCs w:val="28"/>
          <w:lang w:val="en-US"/>
        </w:rPr>
        <w:pict>
          <v:shape id="Рисунок 144" o:spid="_x0000_i1084" type="#_x0000_t75" alt="http://luntiki.ru/uploads/images/7/4/e/8/179/0f4ce0b4e8.jpg" style="width:139.8pt;height:109.2pt;visibility:visible">
            <v:imagedata r:id="rId69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hyperlink r:id="rId70" w:history="1">
        <w:r w:rsidRPr="00DA6EB4">
          <w:rPr>
            <w:noProof/>
            <w:sz w:val="28"/>
            <w:szCs w:val="28"/>
            <w:lang w:val="en-US"/>
          </w:rPr>
          <w:pict>
            <v:shape id="Рисунок 2" o:spid="_x0000_i1085" type="#_x0000_t75" alt="http://smasteri.com/wp-content/uploads/kostyum-sovyi-i-maska-5-200x300.jpg" href="http://smasteri.com/wp-content/uploads/kostyum-sovyi-i-maska-5" style="width:105pt;height:157.8pt;visibility:visible" o:button="t">
              <v:fill o:detectmouseclick="t"/>
              <v:imagedata r:id="rId71" o:title=""/>
            </v:shape>
          </w:pict>
        </w:r>
      </w:hyperlink>
      <w:hyperlink r:id="rId72" w:history="1">
        <w:r w:rsidRPr="00DA6EB4">
          <w:rPr>
            <w:noProof/>
            <w:sz w:val="28"/>
            <w:szCs w:val="28"/>
            <w:lang w:val="en-US"/>
          </w:rPr>
          <w:pict>
            <v:shape id="Рисунок 5" o:spid="_x0000_i1086" type="#_x0000_t75" alt="http://smasteri.com/wp-content/uploads/kostyum-sovyi-i-maska-4-300x150.jpg" href="http://smasteri.com/wp-content/uploads/kostyum-sovyi-i-maska-4" style="width:225pt;height:112.8pt;visibility:visible" o:button="t">
              <v:fill o:detectmouseclick="t"/>
              <v:imagedata r:id="rId73" o:title=""/>
            </v:shape>
          </w:pict>
        </w:r>
      </w:hyperlink>
    </w:p>
    <w:p w:rsidR="00F1500D" w:rsidRDefault="00F1500D" w:rsidP="00780D4B">
      <w:pPr>
        <w:ind w:firstLine="708"/>
        <w:jc w:val="both"/>
        <w:rPr>
          <w:sz w:val="28"/>
          <w:szCs w:val="28"/>
        </w:rPr>
      </w:pPr>
      <w:r w:rsidRPr="00DA6EB4">
        <w:rPr>
          <w:noProof/>
          <w:lang w:val="en-US"/>
        </w:rPr>
        <w:pict>
          <v:shape id="Рисунок 44" o:spid="_x0000_i1087" type="#_x0000_t75" alt="http://img1.liveinternet.ru/images/attach/c/3/76/369/76369959_1.jpg" style="width:153.6pt;height:105pt;visibility:visible">
            <v:imagedata r:id="rId74" o:title=""/>
          </v:shape>
        </w:pict>
      </w:r>
    </w:p>
    <w:p w:rsidR="00F1500D" w:rsidRDefault="00F1500D" w:rsidP="00780D4B">
      <w:pPr>
        <w:ind w:firstLine="708"/>
        <w:jc w:val="both"/>
        <w:rPr>
          <w:sz w:val="28"/>
          <w:szCs w:val="28"/>
        </w:rPr>
      </w:pPr>
    </w:p>
    <w:p w:rsidR="00F1500D" w:rsidRPr="00780D4B" w:rsidRDefault="00F1500D" w:rsidP="00780D4B">
      <w:pPr>
        <w:ind w:firstLine="708"/>
        <w:jc w:val="both"/>
        <w:rPr>
          <w:sz w:val="28"/>
          <w:szCs w:val="28"/>
        </w:rPr>
      </w:pPr>
    </w:p>
    <w:sectPr w:rsidR="00F1500D" w:rsidRPr="00780D4B" w:rsidSect="003A1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0D4B"/>
    <w:rsid w:val="00382009"/>
    <w:rsid w:val="003A1763"/>
    <w:rsid w:val="00417D73"/>
    <w:rsid w:val="0051598D"/>
    <w:rsid w:val="00610590"/>
    <w:rsid w:val="006C7BF4"/>
    <w:rsid w:val="00780D4B"/>
    <w:rsid w:val="009106FA"/>
    <w:rsid w:val="009C3E1B"/>
    <w:rsid w:val="00A47AC9"/>
    <w:rsid w:val="00A7420C"/>
    <w:rsid w:val="00BA59F6"/>
    <w:rsid w:val="00C559C9"/>
    <w:rsid w:val="00C774ED"/>
    <w:rsid w:val="00D20627"/>
    <w:rsid w:val="00D86835"/>
    <w:rsid w:val="00DA6EB4"/>
    <w:rsid w:val="00E90DE9"/>
    <w:rsid w:val="00F1500D"/>
    <w:rsid w:val="00F6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763"/>
    <w:pPr>
      <w:spacing w:after="200" w:line="276" w:lineRule="auto"/>
    </w:pPr>
    <w:rPr>
      <w:rFonts w:cs="Calibri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80D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1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59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10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10590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10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14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://www.blogimam.com/wp-content/uploads/2011/10/jellyfish-costume-halloween-craft-photo-420-FF1009HALLA12.jpg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hyperlink" Target="http://www.blogimam.com/wp-content/uploads/2011/10/owl-costume1.jpg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2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://content.mail.ru/redirect?url=http://shjem-krasivo.ru/wp-content/uploads/2012/12/clip_image012.jpg" TargetMode="External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blogimam.com/wp-content/uploads/2011/10/owl-costume1.jp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5.jpeg"/><Relationship Id="rId51" Type="http://schemas.openxmlformats.org/officeDocument/2006/relationships/hyperlink" Target="http://content.mail.ru/redirect?url=http://shjem-krasivo.ru/wp-content/uploads/2012/12/clip_image014.jpg" TargetMode="External"/><Relationship Id="rId72" Type="http://schemas.openxmlformats.org/officeDocument/2006/relationships/hyperlink" Target="http://smasteri.com/wp-content/uploads/kostyum-sovyi-i-maska-4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smasteri.com/wp-content/uploads/kostyum-sovyi-i-maska-1.jpg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hyperlink" Target="http://www.blogimam.com/wp-content/uploads/2011/10/dotty-toadstool-costume-craft-halloween-photo-420-FF1008COSTA02.jpg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http://smasteri.com/wp-content/uploads/kostyum-sovyi-i-maska-5.jpg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8</Pages>
  <Words>208</Words>
  <Characters>1192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четверг едем в колонию на занятие с мамами</dc:title>
  <dc:subject/>
  <dc:creator>Alex</dc:creator>
  <cp:keywords/>
  <dc:description/>
  <cp:lastModifiedBy>Timofeev</cp:lastModifiedBy>
  <cp:revision>2</cp:revision>
  <dcterms:created xsi:type="dcterms:W3CDTF">2013-11-26T17:25:00Z</dcterms:created>
  <dcterms:modified xsi:type="dcterms:W3CDTF">2013-11-26T17:25:00Z</dcterms:modified>
</cp:coreProperties>
</file>